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333A48" w:rsidRPr="00C154C0" w:rsidRDefault="00333A48" w:rsidP="00333A48">
      <w:pPr>
        <w:pStyle w:val="Tytu"/>
        <w:ind w:firstLine="720"/>
      </w:pPr>
      <w:r w:rsidRPr="00333A48">
        <w:t xml:space="preserve">Analysis of the Genome and </w:t>
      </w:r>
      <w:proofErr w:type="spellStart"/>
      <w:r w:rsidRPr="00333A48">
        <w:t>Mobilome</w:t>
      </w:r>
      <w:proofErr w:type="spellEnd"/>
      <w:r w:rsidRPr="00333A48">
        <w:t xml:space="preserve"> of a Dissimilatory Arsenate Reducing </w:t>
      </w:r>
      <w:proofErr w:type="spellStart"/>
      <w:r w:rsidRPr="00333A48">
        <w:rPr>
          <w:i/>
        </w:rPr>
        <w:t>Aeromonas</w:t>
      </w:r>
      <w:proofErr w:type="spellEnd"/>
      <w:r w:rsidRPr="00333A48">
        <w:t xml:space="preserve"> sp. O23A Reveals Multiple Mechanisms for Heavy Metal Resistance and Metabolism</w:t>
      </w:r>
    </w:p>
    <w:p w:rsidR="002868E2" w:rsidRPr="00994A3D" w:rsidRDefault="000C3012" w:rsidP="0001436A">
      <w:pPr>
        <w:pStyle w:val="AuthorList"/>
      </w:pPr>
      <w:proofErr w:type="spellStart"/>
      <w:r>
        <w:t>Witold</w:t>
      </w:r>
      <w:proofErr w:type="spellEnd"/>
      <w:r>
        <w:t xml:space="preserve"> </w:t>
      </w:r>
      <w:proofErr w:type="spellStart"/>
      <w:r>
        <w:t>Uhrynowski</w:t>
      </w:r>
      <w:proofErr w:type="spellEnd"/>
      <w:r>
        <w:t xml:space="preserve">, </w:t>
      </w:r>
      <w:proofErr w:type="spellStart"/>
      <w:r>
        <w:t>Przemyslaw</w:t>
      </w:r>
      <w:proofErr w:type="spellEnd"/>
      <w:r>
        <w:t xml:space="preserve"> </w:t>
      </w:r>
      <w:proofErr w:type="spellStart"/>
      <w:r>
        <w:t>Decewicz</w:t>
      </w:r>
      <w:proofErr w:type="spellEnd"/>
      <w:r>
        <w:t xml:space="preserve">, Lukasz </w:t>
      </w:r>
      <w:proofErr w:type="spellStart"/>
      <w:r>
        <w:t>Dziewit</w:t>
      </w:r>
      <w:proofErr w:type="spellEnd"/>
      <w:r>
        <w:t xml:space="preserve">, Monika </w:t>
      </w:r>
      <w:proofErr w:type="spellStart"/>
      <w:r>
        <w:t>Radlinska</w:t>
      </w:r>
      <w:proofErr w:type="spellEnd"/>
      <w:r>
        <w:t xml:space="preserve">, Pawel S </w:t>
      </w:r>
      <w:proofErr w:type="spellStart"/>
      <w:r>
        <w:t>Krawczyk</w:t>
      </w:r>
      <w:proofErr w:type="spellEnd"/>
      <w:r>
        <w:t xml:space="preserve">, </w:t>
      </w:r>
      <w:proofErr w:type="spellStart"/>
      <w:r>
        <w:t>Leszek</w:t>
      </w:r>
      <w:proofErr w:type="spellEnd"/>
      <w:r>
        <w:t xml:space="preserve"> Lipinski, </w:t>
      </w:r>
      <w:proofErr w:type="spellStart"/>
      <w:r>
        <w:t>Dorota</w:t>
      </w:r>
      <w:proofErr w:type="spellEnd"/>
      <w:r>
        <w:t xml:space="preserve"> </w:t>
      </w:r>
      <w:proofErr w:type="spellStart"/>
      <w:r>
        <w:t>Adamska</w:t>
      </w:r>
      <w:proofErr w:type="spellEnd"/>
      <w:r>
        <w:t xml:space="preserve">, Lukasz </w:t>
      </w:r>
      <w:proofErr w:type="spellStart"/>
      <w:r>
        <w:t>Drewniak</w:t>
      </w:r>
      <w:proofErr w:type="spellEnd"/>
      <w:r w:rsidRPr="000C3012">
        <w:t>*</w:t>
      </w:r>
    </w:p>
    <w:p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0C3012" w:rsidRPr="00C154C0">
        <w:rPr>
          <w:rFonts w:cs="Times New Roman"/>
          <w:szCs w:val="24"/>
        </w:rPr>
        <w:t xml:space="preserve">Lukasz </w:t>
      </w:r>
      <w:proofErr w:type="spellStart"/>
      <w:r w:rsidR="000C3012" w:rsidRPr="00C154C0">
        <w:rPr>
          <w:rFonts w:cs="Times New Roman"/>
          <w:szCs w:val="24"/>
        </w:rPr>
        <w:t>Drewniak</w:t>
      </w:r>
      <w:proofErr w:type="spellEnd"/>
      <w:r w:rsidR="000C3012">
        <w:rPr>
          <w:rFonts w:cs="Times New Roman"/>
          <w:szCs w:val="24"/>
        </w:rPr>
        <w:t xml:space="preserve">; </w:t>
      </w:r>
      <w:r w:rsidR="000C3012" w:rsidRPr="00C154C0">
        <w:rPr>
          <w:rFonts w:cs="Times New Roman"/>
          <w:szCs w:val="24"/>
        </w:rPr>
        <w:t>ldrewniak@biol.uw.edu.pl</w:t>
      </w:r>
    </w:p>
    <w:p w:rsidR="00994A3D" w:rsidRDefault="00654E8F" w:rsidP="0001436A">
      <w:pPr>
        <w:pStyle w:val="Nagwek1"/>
      </w:pPr>
      <w:r w:rsidRPr="00994A3D">
        <w:t>Supplementary Tables</w:t>
      </w:r>
    </w:p>
    <w:p w:rsidR="000C3012" w:rsidRPr="000C3012" w:rsidRDefault="000C3012" w:rsidP="000C3012">
      <w:pPr>
        <w:rPr>
          <w:rFonts w:cs="Times New Roman"/>
          <w:sz w:val="32"/>
        </w:rPr>
      </w:pPr>
      <w:r w:rsidRPr="000C3012">
        <w:rPr>
          <w:rFonts w:cs="Times New Roman"/>
          <w:b/>
          <w:szCs w:val="20"/>
        </w:rPr>
        <w:t>T</w:t>
      </w:r>
      <w:r w:rsidR="00540A6D">
        <w:rPr>
          <w:rFonts w:cs="Times New Roman"/>
          <w:b/>
          <w:szCs w:val="20"/>
        </w:rPr>
        <w:t>able</w:t>
      </w:r>
      <w:r w:rsidRPr="000C3012">
        <w:rPr>
          <w:rFonts w:cs="Times New Roman"/>
          <w:b/>
          <w:szCs w:val="20"/>
        </w:rPr>
        <w:t xml:space="preserve"> S1.</w:t>
      </w:r>
      <w:r w:rsidRPr="000C3012">
        <w:rPr>
          <w:rFonts w:cs="Times New Roman"/>
          <w:szCs w:val="20"/>
        </w:rPr>
        <w:t xml:space="preserve"> COG categories of the proteins </w:t>
      </w:r>
      <w:bookmarkStart w:id="0" w:name="__DdeLink__0_1572760631"/>
      <w:r w:rsidRPr="000C3012">
        <w:rPr>
          <w:rFonts w:cs="Times New Roman"/>
          <w:szCs w:val="20"/>
        </w:rPr>
        <w:t xml:space="preserve">of </w:t>
      </w:r>
      <w:proofErr w:type="spellStart"/>
      <w:r w:rsidRPr="000C3012">
        <w:rPr>
          <w:rFonts w:cs="Times New Roman"/>
          <w:i/>
          <w:iCs/>
          <w:szCs w:val="20"/>
        </w:rPr>
        <w:t>Aeromonas</w:t>
      </w:r>
      <w:proofErr w:type="spellEnd"/>
      <w:r w:rsidRPr="000C3012">
        <w:rPr>
          <w:rFonts w:cs="Times New Roman"/>
          <w:i/>
          <w:iCs/>
          <w:szCs w:val="20"/>
        </w:rPr>
        <w:t xml:space="preserve"> sp. </w:t>
      </w:r>
      <w:r w:rsidRPr="000C3012">
        <w:rPr>
          <w:rFonts w:cs="Times New Roman"/>
          <w:szCs w:val="20"/>
        </w:rPr>
        <w:t>O23A</w:t>
      </w:r>
      <w:bookmarkEnd w:id="0"/>
      <w:r w:rsidRPr="000C3012">
        <w:rPr>
          <w:rFonts w:cs="Times New Roman"/>
          <w:szCs w:val="20"/>
        </w:rPr>
        <w:t>.</w:t>
      </w:r>
    </w:p>
    <w:p w:rsidR="000C3012" w:rsidRDefault="000C3012" w:rsidP="000C3012">
      <w:pPr>
        <w:spacing w:before="0" w:after="0"/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618605" cy="8680450"/>
                <wp:effectExtent l="0" t="8890" r="1270" b="698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8680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233"/>
                              <w:gridCol w:w="1434"/>
                              <w:gridCol w:w="1166"/>
                              <w:gridCol w:w="1184"/>
                              <w:gridCol w:w="1250"/>
                              <w:gridCol w:w="1200"/>
                            </w:tblGrid>
                            <w:tr w:rsidR="00CA260D" w:rsidRPr="00FA0FFD" w:rsidTr="00FA0FFD">
                              <w:trPr>
                                <w:trHeight w:val="450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BFBFBF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  <w:t>Proteins predicted functions (COG categories)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BFBFBF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  <w:t>Chromosome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BFBFBF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  <w:t>p23A_P1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BFBFBF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  <w:t>p23A_P2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BFBFBF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  <w:t>p23A_P3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b/>
                                      <w:sz w:val="20"/>
                                      <w:szCs w:val="18"/>
                                    </w:rPr>
                                    <w:t>p23A_P4</w:t>
                                  </w: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A:RNA processing and modification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B:Chromatin Structure and dynamics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C:Energy production and conversion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D:Cell cycle control and mitosis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E:Amino Acid metabolism and transport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354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F:Nucleotide metabolism and transport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G:Carbohydrate metabolism and transport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231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H:Coenzyme metabolism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I:Lipid metabolism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J:Tranlsation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K:Transcription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L:Replication and repair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M:Cell wall/membrane/envelop biogenesis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N:Cell motility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619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O:Post-translational modification, protein turnover, chaperone functions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P:Inorganic ion transport and metabolism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Q:Secondary Structure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R:General Functional Prediction only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S:Function Unknown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T:Signal Transduction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332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 xml:space="preserve">U:Intracellular </w:t>
                                  </w:r>
                                  <w:proofErr w:type="spellStart"/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trafficing</w:t>
                                  </w:r>
                                  <w:proofErr w:type="spellEnd"/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 xml:space="preserve"> and secretion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V:Defence mechanism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W:Extracellular structures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594"/>
                              </w:trPr>
                              <w:tc>
                                <w:tcPr>
                                  <w:tcW w:w="423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 xml:space="preserve">X:Phage-derived proteins, transposases and other </w:t>
                                  </w:r>
                                  <w:proofErr w:type="spellStart"/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mobilome</w:t>
                                  </w:r>
                                  <w:proofErr w:type="spellEnd"/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 xml:space="preserve"> components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Y:Nuclear structure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69074A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Z:Cytoskeleton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A260D" w:rsidRPr="00FA0FFD" w:rsidTr="00FA0FFD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23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pacing w:before="0" w:after="0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In total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3897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A260D" w:rsidRPr="00FA0FFD" w:rsidRDefault="00CA260D" w:rsidP="00FA0FFD">
                                  <w:pPr>
                                    <w:snapToGrid w:val="0"/>
                                    <w:spacing w:before="0" w:after="0"/>
                                    <w:jc w:val="center"/>
                                    <w:rPr>
                                      <w:rFonts w:cs="Times New Roman"/>
                                      <w:sz w:val="20"/>
                                    </w:rPr>
                                  </w:pPr>
                                  <w:r w:rsidRPr="00FA0FFD">
                                    <w:rPr>
                                      <w:rFonts w:cs="Times New Roman"/>
                                      <w:sz w:val="20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:rsidR="00CA260D" w:rsidRDefault="00CA260D" w:rsidP="000C3012"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CA260D" w:rsidRDefault="00CA260D" w:rsidP="000C3012">
                            <w:pPr>
                              <w:spacing w:before="0" w:after="20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46.1pt;width:521.15pt;height:683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233"/>
                        <w:gridCol w:w="1434"/>
                        <w:gridCol w:w="1166"/>
                        <w:gridCol w:w="1184"/>
                        <w:gridCol w:w="1250"/>
                        <w:gridCol w:w="1200"/>
                      </w:tblGrid>
                      <w:tr w:rsidR="00CA260D" w:rsidRPr="00FA0FFD" w:rsidTr="00FA0FFD">
                        <w:trPr>
                          <w:trHeight w:val="450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BFBFBF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  <w:t>Proteins predicted functions (COG categories)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BFBFBF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  <w:t>Chromosome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BFBFBF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  <w:t>p23A_P1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BFBFBF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  <w:t>p23A_P2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BFBFBF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  <w:t>p23A_P3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b/>
                                <w:sz w:val="20"/>
                                <w:szCs w:val="18"/>
                              </w:rPr>
                              <w:t>p23A_P4</w:t>
                            </w: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A:RNA processing and modification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B:Chromatin Structure and dynamics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C:Energy production and conversion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D:Cell cycle control and mitosis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E:Amino Acid metabolism and transport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354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F:Nucleotide metabolism and transport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G:Carbohydrate metabolism and transport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231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H:Coenzyme metabolism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I:Lipid metabolism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J:Tranlsation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K:Transcription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L:Replication and repair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M:Cell wall/membrane/envelop biogenesis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N:Cell motility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619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O:Post-translational modification, protein turnover, chaperone functions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P:Inorganic ion transport and metabolism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Q:Secondary Structure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R:General Functional Prediction only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S:Function Unknown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T:Signal Transduction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332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U:Intracellular </w:t>
                            </w:r>
                            <w:proofErr w:type="spellStart"/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trafficing</w:t>
                            </w:r>
                            <w:proofErr w:type="spellEnd"/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and secretion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V:Defence mechanism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W:Extracellular structures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594"/>
                        </w:trPr>
                        <w:tc>
                          <w:tcPr>
                            <w:tcW w:w="423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X:Phage-derived proteins, transposases and other </w:t>
                            </w:r>
                            <w:proofErr w:type="spellStart"/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mobilome</w:t>
                            </w:r>
                            <w:proofErr w:type="spellEnd"/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components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Y:Nuclear structure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69074A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Z:Cytoskeleton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CA260D" w:rsidRPr="00FA0FFD" w:rsidTr="00FA0FFD">
                        <w:trPr>
                          <w:trHeight w:hRule="exact" w:val="432"/>
                        </w:trPr>
                        <w:tc>
                          <w:tcPr>
                            <w:tcW w:w="423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pacing w:before="0" w:after="0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In total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3897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CA260D" w:rsidRPr="00FA0FFD" w:rsidRDefault="00CA260D" w:rsidP="00FA0FFD">
                            <w:pPr>
                              <w:snapToGrid w:val="0"/>
                              <w:spacing w:before="0" w:after="0"/>
                              <w:jc w:val="center"/>
                              <w:rPr>
                                <w:rFonts w:cs="Times New Roman"/>
                                <w:sz w:val="20"/>
                              </w:rPr>
                            </w:pPr>
                            <w:r w:rsidRPr="00FA0FFD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</w:tbl>
                    <w:p w:rsidR="00CA260D" w:rsidRDefault="00CA260D" w:rsidP="000C3012">
                      <w:r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="Calibri"/>
                          <w:sz w:val="18"/>
                          <w:szCs w:val="18"/>
                        </w:rPr>
                        <w:br/>
                      </w:r>
                    </w:p>
                    <w:p w:rsidR="00CA260D" w:rsidRDefault="00CA260D" w:rsidP="000C3012">
                      <w:pPr>
                        <w:spacing w:before="0" w:after="200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540A6D" w:rsidRPr="001A780D" w:rsidRDefault="00540A6D" w:rsidP="00540A6D">
      <w:pPr>
        <w:spacing w:after="0"/>
        <w:contextualSpacing/>
        <w:jc w:val="both"/>
        <w:rPr>
          <w:b/>
        </w:rPr>
      </w:pPr>
      <w:r w:rsidRPr="001A780D">
        <w:rPr>
          <w:b/>
        </w:rPr>
        <w:lastRenderedPageBreak/>
        <w:t>Table S</w:t>
      </w:r>
      <w:r>
        <w:rPr>
          <w:b/>
        </w:rPr>
        <w:t xml:space="preserve">2. </w:t>
      </w:r>
      <w:r w:rsidRPr="00540A6D">
        <w:rPr>
          <w:rFonts w:cs="Times New Roman"/>
          <w:szCs w:val="20"/>
        </w:rPr>
        <w:t>CDSs of the plasmid pO23A_p1</w:t>
      </w:r>
      <w:r>
        <w:rPr>
          <w:rFonts w:cs="Times New Roman"/>
          <w:szCs w:val="20"/>
        </w:rPr>
        <w:t>.</w:t>
      </w:r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792"/>
        <w:gridCol w:w="787"/>
        <w:gridCol w:w="1016"/>
        <w:gridCol w:w="1661"/>
        <w:gridCol w:w="1134"/>
        <w:gridCol w:w="792"/>
        <w:gridCol w:w="787"/>
        <w:gridCol w:w="1016"/>
        <w:gridCol w:w="1341"/>
      </w:tblGrid>
      <w:tr w:rsidR="00540A6D" w:rsidRPr="00335ECE" w:rsidTr="00CA260D">
        <w:trPr>
          <w:trHeight w:val="20"/>
        </w:trPr>
        <w:tc>
          <w:tcPr>
            <w:tcW w:w="955" w:type="dxa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position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1661" w:type="dxa"/>
            <w:tcBorders>
              <w:left w:val="nil"/>
              <w:bottom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position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</w:tr>
      <w:tr w:rsidR="00540A6D" w:rsidRPr="00335ECE" w:rsidTr="00CA260D">
        <w:trPr>
          <w:trHeight w:val="20"/>
        </w:trPr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</w:tr>
      <w:tr w:rsidR="00EF6980" w:rsidRPr="00335ECE" w:rsidTr="00CA260D">
        <w:trPr>
          <w:trHeight w:val="454"/>
        </w:trPr>
        <w:tc>
          <w:tcPr>
            <w:tcW w:w="955" w:type="dxa"/>
            <w:tcBorders>
              <w:left w:val="nil"/>
              <w:bottom w:val="nil"/>
              <w:right w:val="nil"/>
            </w:tcBorders>
            <w:vAlign w:val="center"/>
          </w:tcPr>
          <w:p w:rsidR="00EF6980" w:rsidRPr="0088113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8113C">
              <w:rPr>
                <w:color w:val="000000"/>
                <w:sz w:val="14"/>
                <w:szCs w:val="14"/>
              </w:rPr>
              <w:t>1 (P1p0001)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905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288</w:t>
            </w:r>
          </w:p>
        </w:tc>
        <w:tc>
          <w:tcPr>
            <w:tcW w:w="1661" w:type="dxa"/>
            <w:tcBorders>
              <w:left w:val="nil"/>
              <w:bottom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center"/>
          </w:tcPr>
          <w:p w:rsidR="00EF6980" w:rsidRPr="0088113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8113C">
              <w:rPr>
                <w:color w:val="000000"/>
                <w:sz w:val="14"/>
                <w:szCs w:val="14"/>
              </w:rPr>
              <w:t>5 (P1p0005)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ind w:left="16" w:hanging="16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2708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ind w:left="16" w:hanging="16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2406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ind w:left="16" w:hanging="16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100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EF6980" w:rsidRPr="004B4A6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B4A6C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EF6980" w:rsidRPr="00335ECE" w:rsidTr="00CA260D">
        <w:trPr>
          <w:trHeight w:val="45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Pr="0088113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8113C">
              <w:rPr>
                <w:color w:val="000000"/>
                <w:sz w:val="14"/>
                <w:szCs w:val="14"/>
              </w:rPr>
              <w:t>2 (P1p0002)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EF6980" w:rsidRPr="0088113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8113C">
              <w:rPr>
                <w:color w:val="000000"/>
                <w:sz w:val="14"/>
                <w:szCs w:val="14"/>
              </w:rPr>
              <w:t>6 (P1p0006)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ind w:left="16" w:hanging="16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ind w:left="16" w:hanging="16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ind w:left="16" w:hanging="16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Pr="004B4A6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B4A6C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EF6980" w:rsidRPr="00335ECE" w:rsidTr="00CA260D">
        <w:trPr>
          <w:trHeight w:val="45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Pr="0088113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8113C">
              <w:rPr>
                <w:color w:val="000000"/>
                <w:sz w:val="14"/>
                <w:szCs w:val="14"/>
              </w:rPr>
              <w:t>3 (P1p0003)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putative plasmid replication protein </w:t>
            </w:r>
            <w:proofErr w:type="spellStart"/>
            <w:r>
              <w:rPr>
                <w:color w:val="000000"/>
                <w:sz w:val="14"/>
                <w:szCs w:val="14"/>
              </w:rPr>
              <w:t>RepB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EF6980" w:rsidRPr="0088113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8113C">
              <w:rPr>
                <w:color w:val="000000"/>
                <w:sz w:val="14"/>
                <w:szCs w:val="14"/>
              </w:rPr>
              <w:t>7 (P1p0007)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ind w:left="16" w:hanging="16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ind w:left="16" w:hanging="16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ind w:left="16" w:hanging="16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Pr="004B4A6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21170F">
              <w:rPr>
                <w:color w:val="000000"/>
                <w:sz w:val="14"/>
                <w:szCs w:val="14"/>
              </w:rPr>
              <w:t>transcriptional regulator</w:t>
            </w:r>
          </w:p>
        </w:tc>
      </w:tr>
      <w:tr w:rsidR="00EF6980" w:rsidRPr="00335ECE" w:rsidTr="00CA260D">
        <w:trPr>
          <w:trHeight w:val="45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Pr="0088113C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8113C">
              <w:rPr>
                <w:color w:val="000000"/>
                <w:sz w:val="14"/>
                <w:szCs w:val="14"/>
              </w:rPr>
              <w:t>4 (P1p0004)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68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EF6980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:rsidR="00EF6980" w:rsidRPr="00B1537E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Pr="00B1537E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Pr="00B1537E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Pr="00B1537E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6980" w:rsidRPr="00B1537E" w:rsidRDefault="00EF6980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540A6D" w:rsidRPr="00335ECE" w:rsidTr="00CA260D">
        <w:trPr>
          <w:trHeight w:val="134"/>
        </w:trPr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:rsidR="00540A6D" w:rsidRDefault="00540A6D" w:rsidP="00540A6D">
      <w:pPr>
        <w:spacing w:after="0"/>
        <w:contextualSpacing/>
        <w:jc w:val="both"/>
      </w:pPr>
    </w:p>
    <w:p w:rsidR="00540A6D" w:rsidRDefault="00540A6D" w:rsidP="00540A6D">
      <w:pPr>
        <w:spacing w:after="0"/>
        <w:contextualSpacing/>
        <w:jc w:val="both"/>
      </w:pPr>
    </w:p>
    <w:p w:rsidR="000F0B91" w:rsidRDefault="000F0B91" w:rsidP="00540A6D">
      <w:pPr>
        <w:spacing w:after="0"/>
        <w:contextualSpacing/>
        <w:jc w:val="both"/>
      </w:pPr>
    </w:p>
    <w:p w:rsidR="00540A6D" w:rsidRPr="001A780D" w:rsidRDefault="00540A6D" w:rsidP="00540A6D">
      <w:pPr>
        <w:spacing w:after="0"/>
        <w:contextualSpacing/>
        <w:jc w:val="both"/>
        <w:rPr>
          <w:b/>
        </w:rPr>
      </w:pPr>
      <w:r w:rsidRPr="001A780D">
        <w:rPr>
          <w:b/>
        </w:rPr>
        <w:t>Table S</w:t>
      </w:r>
      <w:r>
        <w:rPr>
          <w:b/>
        </w:rPr>
        <w:t>3.</w:t>
      </w:r>
      <w:r w:rsidRPr="001A780D">
        <w:rPr>
          <w:b/>
        </w:rPr>
        <w:t xml:space="preserve"> </w:t>
      </w:r>
      <w:r w:rsidRPr="00540A6D">
        <w:rPr>
          <w:rFonts w:cs="Times New Roman"/>
          <w:szCs w:val="20"/>
        </w:rPr>
        <w:t>CDSs of the plasmid pO23A_p2</w:t>
      </w:r>
      <w:r>
        <w:rPr>
          <w:rFonts w:cs="Times New Roman"/>
          <w:szCs w:val="20"/>
        </w:rPr>
        <w:t>.</w:t>
      </w:r>
    </w:p>
    <w:tbl>
      <w:tblPr>
        <w:tblW w:w="10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778"/>
        <w:gridCol w:w="773"/>
        <w:gridCol w:w="990"/>
        <w:gridCol w:w="1993"/>
        <w:gridCol w:w="995"/>
        <w:gridCol w:w="778"/>
        <w:gridCol w:w="773"/>
        <w:gridCol w:w="990"/>
        <w:gridCol w:w="1141"/>
      </w:tblGrid>
      <w:tr w:rsidR="00540A6D" w:rsidRPr="00335ECE" w:rsidTr="00CA260D">
        <w:trPr>
          <w:trHeight w:val="368"/>
        </w:trPr>
        <w:tc>
          <w:tcPr>
            <w:tcW w:w="958" w:type="dxa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position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  <w:tc>
          <w:tcPr>
            <w:tcW w:w="995" w:type="dxa"/>
            <w:tcBorders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position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</w:tr>
      <w:tr w:rsidR="00540A6D" w:rsidRPr="00335ECE" w:rsidTr="00CA260D">
        <w:trPr>
          <w:trHeight w:val="368"/>
        </w:trPr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</w:tr>
      <w:tr w:rsidR="00A24A76" w:rsidRPr="00335ECE" w:rsidTr="00CA260D">
        <w:trPr>
          <w:trHeight w:val="454"/>
        </w:trPr>
        <w:tc>
          <w:tcPr>
            <w:tcW w:w="958" w:type="dxa"/>
            <w:tcBorders>
              <w:left w:val="nil"/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1 (P2p0001)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1461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486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mobilization </w:t>
            </w:r>
            <w:proofErr w:type="spellStart"/>
            <w:r>
              <w:rPr>
                <w:color w:val="000000"/>
                <w:sz w:val="14"/>
                <w:szCs w:val="14"/>
              </w:rPr>
              <w:t>relaxase</w:t>
            </w:r>
            <w:proofErr w:type="spellEnd"/>
          </w:p>
        </w:tc>
        <w:tc>
          <w:tcPr>
            <w:tcW w:w="995" w:type="dxa"/>
            <w:tcBorders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6 (P2p0006)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4760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3780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326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A24A76" w:rsidRPr="004B4A6C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24A76" w:rsidRPr="00335ECE" w:rsidTr="00CA260D">
        <w:trPr>
          <w:trHeight w:val="454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2 (P2p0002)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95" w:type="dxa"/>
            <w:tcBorders>
              <w:top w:val="nil"/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7 (P2p0007)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Pr="004B4A6C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membrane protein</w:t>
            </w:r>
          </w:p>
        </w:tc>
      </w:tr>
      <w:tr w:rsidR="00A24A76" w:rsidRPr="00335ECE" w:rsidTr="00CA260D">
        <w:trPr>
          <w:trHeight w:val="454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3 (P2p0003)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plasmid mobilization </w:t>
            </w:r>
            <w:proofErr w:type="spellStart"/>
            <w:r>
              <w:rPr>
                <w:color w:val="000000"/>
                <w:sz w:val="14"/>
                <w:szCs w:val="14"/>
              </w:rPr>
              <w:t>relaxosome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protein </w:t>
            </w:r>
            <w:proofErr w:type="spellStart"/>
            <w:r>
              <w:rPr>
                <w:color w:val="000000"/>
                <w:sz w:val="14"/>
                <w:szCs w:val="14"/>
              </w:rPr>
              <w:t>MobC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8 (P2p0008)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Pr="004B4A6C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B4A6C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24A76" w:rsidRPr="00335ECE" w:rsidTr="00CA260D">
        <w:trPr>
          <w:trHeight w:val="454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4 (P2p0004)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95" w:type="dxa"/>
            <w:tcBorders>
              <w:top w:val="nil"/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9 (P2p0009)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Pr="004B4A6C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B4A6C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24A76" w:rsidRPr="00EF6980" w:rsidTr="00CA260D">
        <w:trPr>
          <w:trHeight w:val="454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5 (P2p0005)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95" w:type="dxa"/>
            <w:tcBorders>
              <w:top w:val="nil"/>
              <w:bottom w:val="nil"/>
              <w:right w:val="nil"/>
            </w:tcBorders>
            <w:vAlign w:val="center"/>
          </w:tcPr>
          <w:p w:rsidR="00A24A76" w:rsidRPr="001B7E35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B7E35">
              <w:rPr>
                <w:color w:val="000000"/>
                <w:sz w:val="14"/>
                <w:szCs w:val="14"/>
              </w:rPr>
              <w:t>10 (P2p0010)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Default="00A24A76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A76" w:rsidRPr="004B4A6C" w:rsidRDefault="00A24A76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EF6980">
              <w:rPr>
                <w:color w:val="000000"/>
                <w:sz w:val="14"/>
                <w:szCs w:val="14"/>
              </w:rPr>
              <w:t xml:space="preserve">DNA </w:t>
            </w:r>
            <w:proofErr w:type="spellStart"/>
            <w:r w:rsidRPr="00EF6980">
              <w:rPr>
                <w:color w:val="000000"/>
                <w:sz w:val="14"/>
                <w:szCs w:val="14"/>
              </w:rPr>
              <w:t>methylase</w:t>
            </w:r>
            <w:proofErr w:type="spellEnd"/>
          </w:p>
        </w:tc>
      </w:tr>
      <w:tr w:rsidR="00540A6D" w:rsidRPr="00335ECE" w:rsidTr="00CA260D">
        <w:trPr>
          <w:trHeight w:val="66"/>
        </w:trPr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B1537E" w:rsidRDefault="00540A6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:rsidR="005A1B48" w:rsidRDefault="005A1B48" w:rsidP="00540A6D">
      <w:pPr>
        <w:spacing w:after="0"/>
        <w:contextualSpacing/>
        <w:jc w:val="both"/>
      </w:pPr>
    </w:p>
    <w:p w:rsidR="005A1B48" w:rsidRDefault="005A1B48" w:rsidP="00540A6D">
      <w:pPr>
        <w:spacing w:after="0"/>
        <w:contextualSpacing/>
        <w:jc w:val="both"/>
      </w:pPr>
    </w:p>
    <w:p w:rsidR="000F0B91" w:rsidRDefault="000F0B91" w:rsidP="00540A6D">
      <w:pPr>
        <w:spacing w:after="0"/>
        <w:contextualSpacing/>
        <w:jc w:val="both"/>
      </w:pPr>
    </w:p>
    <w:p w:rsidR="005A1B48" w:rsidRPr="00540A6D" w:rsidRDefault="005A1B48" w:rsidP="005A1B48">
      <w:pPr>
        <w:spacing w:after="0"/>
        <w:contextualSpacing/>
        <w:jc w:val="both"/>
      </w:pPr>
      <w:r w:rsidRPr="001A780D">
        <w:rPr>
          <w:b/>
        </w:rPr>
        <w:t>Table S</w:t>
      </w:r>
      <w:r>
        <w:rPr>
          <w:b/>
        </w:rPr>
        <w:t>4.</w:t>
      </w:r>
      <w:r w:rsidRPr="001A780D">
        <w:rPr>
          <w:b/>
        </w:rPr>
        <w:t xml:space="preserve"> </w:t>
      </w:r>
      <w:r>
        <w:t>CDSs of the plasmid pO23A_p3.</w:t>
      </w:r>
    </w:p>
    <w:p w:rsidR="00540A6D" w:rsidRDefault="00540A6D" w:rsidP="00540A6D">
      <w:pPr>
        <w:spacing w:after="0"/>
        <w:contextualSpacing/>
        <w:jc w:val="both"/>
      </w:pPr>
    </w:p>
    <w:tbl>
      <w:tblPr>
        <w:tblW w:w="10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718"/>
        <w:gridCol w:w="715"/>
        <w:gridCol w:w="881"/>
        <w:gridCol w:w="1552"/>
        <w:gridCol w:w="1111"/>
        <w:gridCol w:w="718"/>
        <w:gridCol w:w="715"/>
        <w:gridCol w:w="881"/>
        <w:gridCol w:w="2074"/>
      </w:tblGrid>
      <w:tr w:rsidR="005A1B48" w:rsidRPr="00335ECE" w:rsidTr="00CA260D">
        <w:tc>
          <w:tcPr>
            <w:tcW w:w="1059" w:type="dxa"/>
            <w:tcBorders>
              <w:left w:val="nil"/>
              <w:bottom w:val="nil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A1B48" w:rsidRPr="00335ECE" w:rsidRDefault="005A1B48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position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  <w:tc>
          <w:tcPr>
            <w:tcW w:w="1111" w:type="dxa"/>
            <w:tcBorders>
              <w:bottom w:val="nil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A1B48" w:rsidRPr="00335ECE" w:rsidRDefault="005A1B48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position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</w:tr>
      <w:tr w:rsidR="005A1B48" w:rsidRPr="00335ECE" w:rsidTr="00CA260D"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 (P3p0001)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180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584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134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36 (P3p0036)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30385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30071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4D73CC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 (P3p0002)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37 (P3p0037)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31050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 w:rsidRPr="000F0B91">
              <w:rPr>
                <w:color w:val="000000"/>
                <w:sz w:val="14"/>
                <w:szCs w:val="14"/>
              </w:rPr>
              <w:t xml:space="preserve">lytic </w:t>
            </w:r>
            <w:proofErr w:type="spellStart"/>
            <w:r w:rsidRPr="000F0B91">
              <w:rPr>
                <w:color w:val="000000"/>
                <w:sz w:val="14"/>
                <w:szCs w:val="14"/>
              </w:rPr>
              <w:t>transglycosylase</w:t>
            </w:r>
            <w:proofErr w:type="spellEnd"/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3 (P3p0003)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38 (P3p0038)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31525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31340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4 (P3p0004)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DNA topoisomerase III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39 (P3p0039)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31761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32111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 w:rsidRPr="00555EC2">
              <w:rPr>
                <w:color w:val="000000"/>
                <w:sz w:val="14"/>
                <w:szCs w:val="14"/>
              </w:rPr>
              <w:t>transcriptional regulator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5 (P3p0005)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conjugal transfer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40 (P3p0040)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32362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32120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6 (P3p0006)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41 (P3p0041)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33297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32434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7 (P3p0007)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lytic </w:t>
            </w:r>
            <w:proofErr w:type="spellStart"/>
            <w:r>
              <w:rPr>
                <w:color w:val="000000"/>
                <w:sz w:val="14"/>
                <w:szCs w:val="14"/>
              </w:rPr>
              <w:t>transglycosylase</w:t>
            </w:r>
            <w:proofErr w:type="spellEnd"/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42 (P3p0042)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33460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33305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8 (P3p0008)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43 (P3p0043)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33597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34142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lastRenderedPageBreak/>
              <w:t>9 (P3p0009)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44 (P3p0044)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34266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34604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10 (P3p0010)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45 (P3p0045)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35986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36402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11 (P3p0011)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46 (P3p0046)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36411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37181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12 (P3p0012)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47 (P3p0047)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37370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37224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13 (P3p0013)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48 (P3p0048)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38393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38668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14 (P3p0014)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49 (P3p0049)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38665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38802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15 (P3p0015)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50 (P3p0050)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39602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38988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16 (P3p0016)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pilus assembly protein </w:t>
            </w:r>
            <w:proofErr w:type="spellStart"/>
            <w:r>
              <w:rPr>
                <w:color w:val="000000"/>
                <w:sz w:val="14"/>
                <w:szCs w:val="14"/>
              </w:rPr>
              <w:t>PilV</w:t>
            </w:r>
            <w:proofErr w:type="spellEnd"/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51 (P3p0051)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40365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39667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17 (P3p0017)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54A12">
              <w:rPr>
                <w:color w:val="000000"/>
                <w:sz w:val="14"/>
                <w:szCs w:val="14"/>
              </w:rPr>
              <w:t>small distal tail fiber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52 (P3p0052)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40882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40367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18 (P3p0018)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53 (P3p0053)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41205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41555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proofErr w:type="spellStart"/>
            <w:r w:rsidRPr="00555EC2">
              <w:rPr>
                <w:color w:val="000000"/>
                <w:sz w:val="14"/>
                <w:szCs w:val="14"/>
              </w:rPr>
              <w:t>molybdopterin</w:t>
            </w:r>
            <w:proofErr w:type="spellEnd"/>
            <w:r w:rsidRPr="00555EC2">
              <w:rPr>
                <w:color w:val="000000"/>
                <w:sz w:val="14"/>
                <w:szCs w:val="14"/>
              </w:rPr>
              <w:t xml:space="preserve">-guanine dinucleotide biosynthesis protein </w:t>
            </w:r>
            <w:proofErr w:type="spellStart"/>
            <w:r w:rsidRPr="00555EC2">
              <w:rPr>
                <w:color w:val="000000"/>
                <w:sz w:val="14"/>
                <w:szCs w:val="14"/>
              </w:rPr>
              <w:t>MobC</w:t>
            </w:r>
            <w:proofErr w:type="spellEnd"/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19 (P3p0019)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54 (P3p0054)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41545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44505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proofErr w:type="spellStart"/>
            <w:r w:rsidRPr="00555EC2">
              <w:rPr>
                <w:color w:val="000000"/>
                <w:sz w:val="14"/>
                <w:szCs w:val="14"/>
              </w:rPr>
              <w:t>molybdopterin</w:t>
            </w:r>
            <w:proofErr w:type="spellEnd"/>
            <w:r w:rsidRPr="00555EC2">
              <w:rPr>
                <w:color w:val="000000"/>
                <w:sz w:val="14"/>
                <w:szCs w:val="14"/>
              </w:rPr>
              <w:t xml:space="preserve">-guanine dinucleotide biosynthesis protein </w:t>
            </w:r>
            <w:proofErr w:type="spellStart"/>
            <w:r w:rsidRPr="00555EC2">
              <w:rPr>
                <w:color w:val="000000"/>
                <w:sz w:val="14"/>
                <w:szCs w:val="14"/>
              </w:rPr>
              <w:t>MobB</w:t>
            </w:r>
            <w:proofErr w:type="spellEnd"/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20 (P3p0020)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55 (P3p0055)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44758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44970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21 (P3p0021)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56 (P3p0056)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44993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45232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22 (P3p0022)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15779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57 (P3p0057)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45734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45555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23 (P3p0023)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16029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15937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58 (P3p0058)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46016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46672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24 (P3p0024)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17528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16371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59 (P3p0059)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47347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46907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25 (P3p0025)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17531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60 (P3p0060)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47592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47368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26 (P3p0026)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61 (P3p0061)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47806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47594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27 (P3p0027)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conjugal transfer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62 (P3p0062)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48429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47803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 xml:space="preserve">chromosome partitioning protein </w:t>
            </w:r>
            <w:proofErr w:type="spellStart"/>
            <w:r>
              <w:rPr>
                <w:color w:val="000000"/>
                <w:sz w:val="14"/>
                <w:szCs w:val="14"/>
              </w:rPr>
              <w:t>ParA</w:t>
            </w:r>
            <w:proofErr w:type="spellEnd"/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28 (P3p0028)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63 (P3p0063)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48986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48723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proofErr w:type="spellStart"/>
            <w:r>
              <w:rPr>
                <w:color w:val="000000"/>
                <w:sz w:val="14"/>
                <w:szCs w:val="14"/>
              </w:rPr>
              <w:t>integron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cassette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29 (P3p0029)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22846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P-type DNA transfer ATPase VirB11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64 (P3p0064)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49613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49407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30 (P3p0030)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24078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22843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conjugal transfer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65 (P3p0065)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49824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31 (P3p0031)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24857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24075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VirB9 conjugal transfer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66 (P3p0066)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50515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32 (P3p0032)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25639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24857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conjugal transfer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67 (P3p0067)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33 (P3p0033)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26704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25769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conjugal transfer protein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68 (P3p0068)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51527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trHeight w:val="48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t>34 (P3p0034)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27370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26717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P-type DNA transfer protein VirB5</w:t>
            </w:r>
          </w:p>
        </w:tc>
        <w:tc>
          <w:tcPr>
            <w:tcW w:w="1111" w:type="dxa"/>
            <w:tcBorders>
              <w:top w:val="nil"/>
              <w:bottom w:val="nil"/>
              <w:right w:val="nil"/>
            </w:tcBorders>
            <w:vAlign w:val="center"/>
          </w:tcPr>
          <w:p w:rsidR="005A1B48" w:rsidRPr="00DB746B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DB746B">
              <w:rPr>
                <w:color w:val="000000"/>
                <w:sz w:val="14"/>
                <w:szCs w:val="14"/>
              </w:rPr>
              <w:t>69 (P3p0069)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51804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51586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</w:pPr>
            <w:r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A1B48" w:rsidRPr="00335ECE" w:rsidTr="00CA260D">
        <w:trPr>
          <w:gridAfter w:val="5"/>
          <w:wAfter w:w="5484" w:type="dxa"/>
          <w:trHeight w:val="596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Pr="001D6587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1D6587">
              <w:rPr>
                <w:color w:val="000000"/>
                <w:sz w:val="14"/>
                <w:szCs w:val="14"/>
              </w:rPr>
              <w:lastRenderedPageBreak/>
              <w:t>35 (P3p0035)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29762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27381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48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A1B48" w:rsidRPr="00C100AC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3D55FF">
              <w:rPr>
                <w:color w:val="000000"/>
                <w:sz w:val="14"/>
                <w:szCs w:val="14"/>
              </w:rPr>
              <w:t>conjugal transfer protein</w:t>
            </w:r>
          </w:p>
        </w:tc>
      </w:tr>
      <w:tr w:rsidR="005A1B48" w:rsidRPr="00B10A66" w:rsidTr="00CA260D">
        <w:trPr>
          <w:trHeight w:val="20"/>
        </w:trPr>
        <w:tc>
          <w:tcPr>
            <w:tcW w:w="1059" w:type="dxa"/>
            <w:tcBorders>
              <w:top w:val="nil"/>
              <w:left w:val="nil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A1B48" w:rsidRPr="00335ECE" w:rsidRDefault="005A1B48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5A1B48" w:rsidRPr="00B10A66" w:rsidRDefault="005A1B48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1111" w:type="dxa"/>
            <w:tcBorders>
              <w:top w:val="nil"/>
              <w:right w:val="nil"/>
            </w:tcBorders>
            <w:vAlign w:val="center"/>
          </w:tcPr>
          <w:p w:rsidR="005A1B48" w:rsidRPr="00B10A66" w:rsidRDefault="005A1B48" w:rsidP="00CA260D">
            <w:pPr>
              <w:spacing w:after="0"/>
              <w:contextualSpacing/>
              <w:jc w:val="center"/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A1B48" w:rsidRPr="00B10A66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A1B48" w:rsidRPr="00B10A66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A1B48" w:rsidRPr="00B10A66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A1B48" w:rsidRPr="00B10A66" w:rsidRDefault="005A1B48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</w:tr>
    </w:tbl>
    <w:p w:rsidR="005A1B48" w:rsidRDefault="005A1B48" w:rsidP="00540A6D">
      <w:pPr>
        <w:spacing w:after="0"/>
        <w:contextualSpacing/>
        <w:jc w:val="both"/>
      </w:pPr>
    </w:p>
    <w:p w:rsidR="005A1B48" w:rsidRDefault="005A1B48" w:rsidP="00540A6D">
      <w:pPr>
        <w:spacing w:after="0"/>
        <w:contextualSpacing/>
        <w:jc w:val="both"/>
      </w:pPr>
    </w:p>
    <w:p w:rsidR="000F0B91" w:rsidRDefault="000F0B91" w:rsidP="00540A6D">
      <w:pPr>
        <w:spacing w:after="0"/>
        <w:contextualSpacing/>
        <w:jc w:val="both"/>
      </w:pPr>
    </w:p>
    <w:p w:rsidR="00540A6D" w:rsidRPr="00540A6D" w:rsidRDefault="00540A6D" w:rsidP="00540A6D">
      <w:pPr>
        <w:spacing w:after="0"/>
        <w:contextualSpacing/>
        <w:jc w:val="both"/>
      </w:pPr>
      <w:r w:rsidRPr="001A780D">
        <w:rPr>
          <w:b/>
        </w:rPr>
        <w:t>Table S</w:t>
      </w:r>
      <w:r w:rsidR="005A1B48">
        <w:rPr>
          <w:b/>
        </w:rPr>
        <w:t>5</w:t>
      </w:r>
      <w:r w:rsidRPr="001A780D">
        <w:rPr>
          <w:b/>
        </w:rPr>
        <w:t>.</w:t>
      </w:r>
      <w:r>
        <w:rPr>
          <w:b/>
        </w:rPr>
        <w:t xml:space="preserve"> </w:t>
      </w:r>
      <w:r w:rsidRPr="00540A6D">
        <w:t>CDSs of the plasmid</w:t>
      </w:r>
      <w:r w:rsidR="00753919">
        <w:t xml:space="preserve"> pO23A_p4</w:t>
      </w:r>
      <w:r>
        <w:t>.</w:t>
      </w:r>
    </w:p>
    <w:tbl>
      <w:tblPr>
        <w:tblW w:w="10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707"/>
        <w:gridCol w:w="705"/>
        <w:gridCol w:w="861"/>
        <w:gridCol w:w="1726"/>
        <w:gridCol w:w="1037"/>
        <w:gridCol w:w="707"/>
        <w:gridCol w:w="705"/>
        <w:gridCol w:w="861"/>
        <w:gridCol w:w="1970"/>
      </w:tblGrid>
      <w:tr w:rsidR="00540A6D" w:rsidRPr="00335ECE" w:rsidTr="00CA260D">
        <w:tc>
          <w:tcPr>
            <w:tcW w:w="1060" w:type="dxa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position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  <w:tc>
          <w:tcPr>
            <w:tcW w:w="1037" w:type="dxa"/>
            <w:tcBorders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position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</w:tr>
      <w:tr w:rsidR="00540A6D" w:rsidRPr="00335ECE" w:rsidTr="00CA260D"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103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0A6D" w:rsidRPr="00335ECE" w:rsidRDefault="00540A6D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 (P4p0001)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195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39 (P4p0039)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22549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21620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</w:pPr>
            <w:r w:rsidRPr="008939CA">
              <w:rPr>
                <w:color w:val="000000"/>
                <w:sz w:val="14"/>
                <w:szCs w:val="14"/>
              </w:rPr>
              <w:t>309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8939CA" w:rsidRPr="008939CA" w:rsidRDefault="00244595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244595">
              <w:rPr>
                <w:color w:val="000000"/>
                <w:sz w:val="14"/>
                <w:szCs w:val="14"/>
              </w:rPr>
              <w:t xml:space="preserve">putative plasmid replication protein </w:t>
            </w:r>
            <w:proofErr w:type="spellStart"/>
            <w:r w:rsidRPr="00244595">
              <w:rPr>
                <w:color w:val="000000"/>
                <w:sz w:val="14"/>
                <w:szCs w:val="14"/>
              </w:rPr>
              <w:t>repA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 (P4p0002)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40 (P4p0040)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23191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22949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 (P4p0003)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DNA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methylase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41 (P4p0041)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23754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23281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 (P4p0004)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42 (P4p0042)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24857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23799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 (P4p0005)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43 (P4p0043)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25617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24886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 (P4p0006)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8939CA">
              <w:rPr>
                <w:color w:val="000000"/>
                <w:sz w:val="14"/>
                <w:szCs w:val="14"/>
              </w:rPr>
              <w:t>transposaseDNA</w:t>
            </w:r>
            <w:proofErr w:type="spellEnd"/>
            <w:r w:rsidRPr="008939CA">
              <w:rPr>
                <w:color w:val="000000"/>
                <w:sz w:val="14"/>
                <w:szCs w:val="14"/>
              </w:rPr>
              <w:t xml:space="preserve"> polymerase III, epsilon subunit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44 (P4p0044)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25800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26573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KlaA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 (P4p0007)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45 (P4p0045)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26579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27685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244595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244595">
              <w:rPr>
                <w:color w:val="000000"/>
                <w:sz w:val="14"/>
                <w:szCs w:val="14"/>
              </w:rPr>
              <w:t>putative tellurite resistance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8 (P4p0008)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DNA repair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RadC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46 (P4p0046)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27691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28554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 (P4p0009)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47 (P4p0047)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28554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28904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244595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 (P4p0010)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48 (P4p0048)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30126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30758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8939CA">
              <w:rPr>
                <w:color w:val="000000"/>
                <w:sz w:val="14"/>
                <w:szCs w:val="14"/>
              </w:rPr>
              <w:t>LuxR</w:t>
            </w:r>
            <w:proofErr w:type="spellEnd"/>
            <w:r w:rsidRPr="008939CA">
              <w:rPr>
                <w:color w:val="000000"/>
                <w:sz w:val="14"/>
                <w:szCs w:val="14"/>
              </w:rPr>
              <w:t xml:space="preserve"> family transcriptional regulator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11 (P4p0011)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49 (P4p0049)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30862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30978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 (P4p0012)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50 (P4p0050)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31239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31547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244595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13 (P4p0013)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8800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8171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51 (P4p0051)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31657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31953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244595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244595">
              <w:rPr>
                <w:color w:val="000000"/>
                <w:sz w:val="14"/>
                <w:szCs w:val="14"/>
              </w:rPr>
              <w:t xml:space="preserve">type IV conjugative transfer system pilin </w:t>
            </w:r>
            <w:proofErr w:type="spellStart"/>
            <w:r w:rsidRPr="00244595">
              <w:rPr>
                <w:color w:val="000000"/>
                <w:sz w:val="14"/>
                <w:szCs w:val="14"/>
              </w:rPr>
              <w:t>TraA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14 (P4p0014)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8899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52 (P4p0052)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31972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32277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TraL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15 (P4p0015)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177984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45, 80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177984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putative recombinase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53 (P4p0053)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32280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32846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TraE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16 (P4p0016)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54 (P4p0054)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32914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33606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TraK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17 (P4p0017)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Antitoxin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HicB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55 (P4p0055)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33599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34951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TraB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18 (P4p0018)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93368D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93368D">
              <w:rPr>
                <w:color w:val="000000"/>
                <w:sz w:val="14"/>
                <w:szCs w:val="14"/>
              </w:rPr>
              <w:t xml:space="preserve">mRNA </w:t>
            </w:r>
            <w:proofErr w:type="spellStart"/>
            <w:r w:rsidRPr="0093368D">
              <w:rPr>
                <w:color w:val="000000"/>
                <w:sz w:val="14"/>
                <w:szCs w:val="14"/>
              </w:rPr>
              <w:t>interferase</w:t>
            </w:r>
            <w:proofErr w:type="spellEnd"/>
            <w:r w:rsidRPr="0093368D">
              <w:rPr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3368D">
              <w:rPr>
                <w:color w:val="000000"/>
                <w:sz w:val="14"/>
                <w:szCs w:val="14"/>
              </w:rPr>
              <w:t>HicA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56 (P4p0056)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34964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35518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244595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244595">
              <w:rPr>
                <w:color w:val="000000"/>
                <w:sz w:val="14"/>
                <w:szCs w:val="14"/>
              </w:rPr>
              <w:t xml:space="preserve">type IV conjugative transfer system protein </w:t>
            </w:r>
            <w:proofErr w:type="spellStart"/>
            <w:r w:rsidRPr="00244595">
              <w:rPr>
                <w:color w:val="000000"/>
                <w:sz w:val="14"/>
                <w:szCs w:val="14"/>
              </w:rPr>
              <w:t>TraV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19 (P4p0019)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11183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11470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57 (P4p0057)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35529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38111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244595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244595">
              <w:rPr>
                <w:color w:val="000000"/>
                <w:sz w:val="14"/>
                <w:szCs w:val="14"/>
              </w:rPr>
              <w:t xml:space="preserve">type IV secretion system protein </w:t>
            </w:r>
            <w:proofErr w:type="spellStart"/>
            <w:r w:rsidRPr="00244595">
              <w:rPr>
                <w:color w:val="000000"/>
                <w:sz w:val="14"/>
                <w:szCs w:val="14"/>
              </w:rPr>
              <w:t>TraC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20 (P4p0020)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11718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58 (P4p0058)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38099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38536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TrbI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21 (P4p0021)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11971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59 (P4p0059)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38706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38551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22 (P4p0022)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60 (P4p0060)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38770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39165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TraW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23 (P4p0023)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12890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61 (P4p0061)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39165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40154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TraU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lastRenderedPageBreak/>
              <w:t>24 (P4p0024)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13346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13092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62 (P4p0062)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40165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40761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244595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244595">
              <w:rPr>
                <w:color w:val="000000"/>
                <w:sz w:val="14"/>
                <w:szCs w:val="14"/>
              </w:rPr>
              <w:t xml:space="preserve">type-F conjugative transfer system pilin assembly protein </w:t>
            </w:r>
            <w:proofErr w:type="spellStart"/>
            <w:r w:rsidRPr="00244595">
              <w:rPr>
                <w:color w:val="000000"/>
                <w:sz w:val="14"/>
                <w:szCs w:val="14"/>
              </w:rPr>
              <w:t>TrbC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25 (P4p0025)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13699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13544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63 (P4p0063)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40821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42707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TraN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26 (P4p0026)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13764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14186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UV protection and mutation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64 (P4p0064)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42704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43567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mating pair stabilization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TraN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27 (P4p0027)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14183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15463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UmuC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65 (P4p0065)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43595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44125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TrbB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28 (P4p0028)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15873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15562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66 (P4p0066)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44112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45476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TraH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29 (P4p0029)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16319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16002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67 (P4p0067)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45476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48313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TraG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30 (P4p0030)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16795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16463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68 (P4p0068)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48310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48870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conjugal transf</w:t>
            </w:r>
            <w:r w:rsidR="00AA5462">
              <w:rPr>
                <w:color w:val="000000"/>
                <w:sz w:val="14"/>
                <w:szCs w:val="14"/>
              </w:rPr>
              <w:t xml:space="preserve">er entry exclusion protein </w:t>
            </w:r>
            <w:proofErr w:type="spellStart"/>
            <w:r w:rsidR="00AA5462">
              <w:rPr>
                <w:color w:val="000000"/>
                <w:sz w:val="14"/>
                <w:szCs w:val="14"/>
              </w:rPr>
              <w:t>TraS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31 (P4p0031)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17067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16792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69 (P4p0069)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48901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49632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TraT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32 (P4p0032)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17719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17246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70 (P4p0070)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49686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AA546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AA5462">
              <w:rPr>
                <w:color w:val="000000"/>
                <w:sz w:val="14"/>
                <w:szCs w:val="14"/>
              </w:rPr>
              <w:t xml:space="preserve">type IV conjugative transfer system coupling protein </w:t>
            </w:r>
            <w:proofErr w:type="spellStart"/>
            <w:r w:rsidRPr="00AA5462">
              <w:rPr>
                <w:color w:val="000000"/>
                <w:sz w:val="14"/>
                <w:szCs w:val="14"/>
              </w:rPr>
              <w:t>TraD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33 (P4p0033)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17975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18733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Resolvase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71 (P4p0071)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56959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AA546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AA5462">
              <w:rPr>
                <w:color w:val="000000"/>
                <w:sz w:val="14"/>
                <w:szCs w:val="14"/>
              </w:rPr>
              <w:t xml:space="preserve">conjugative transfer </w:t>
            </w:r>
            <w:proofErr w:type="spellStart"/>
            <w:r w:rsidRPr="00AA5462">
              <w:rPr>
                <w:color w:val="000000"/>
                <w:sz w:val="14"/>
                <w:szCs w:val="14"/>
              </w:rPr>
              <w:t>relaxase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34 (P4p0034)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19383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18832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72 (P4p0072)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57378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57016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conjugal transfer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TraM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35 (P4p0035)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19441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19770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73 (P4p0073)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58037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58510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AA546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AA5462">
              <w:rPr>
                <w:color w:val="000000"/>
                <w:sz w:val="14"/>
                <w:szCs w:val="14"/>
              </w:rPr>
              <w:t xml:space="preserve">lytic </w:t>
            </w:r>
            <w:proofErr w:type="spellStart"/>
            <w:r w:rsidRPr="00AA5462">
              <w:rPr>
                <w:color w:val="000000"/>
                <w:sz w:val="14"/>
                <w:szCs w:val="14"/>
              </w:rPr>
              <w:t>transglycosylase</w:t>
            </w:r>
            <w:proofErr w:type="spellEnd"/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36 (P4p0036)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20109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20357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 xml:space="preserve">plasmid replication protein </w:t>
            </w:r>
            <w:proofErr w:type="spellStart"/>
            <w:r w:rsidRPr="008939CA">
              <w:rPr>
                <w:color w:val="000000"/>
                <w:sz w:val="14"/>
                <w:szCs w:val="14"/>
              </w:rPr>
              <w:t>RepB</w:t>
            </w:r>
            <w:proofErr w:type="spellEnd"/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74 (P4p0074)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58916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58512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AA546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AA5462">
              <w:rPr>
                <w:color w:val="000000"/>
                <w:sz w:val="14"/>
                <w:szCs w:val="14"/>
              </w:rPr>
              <w:t>antirestriction</w:t>
            </w:r>
            <w:proofErr w:type="spellEnd"/>
            <w:r w:rsidRPr="00AA5462">
              <w:rPr>
                <w:color w:val="000000"/>
                <w:sz w:val="14"/>
                <w:szCs w:val="14"/>
              </w:rPr>
              <w:t xml:space="preserve">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37 (P4p0037)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20889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20467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transcriptional regulato</w:t>
            </w:r>
            <w:r w:rsidR="00244595">
              <w:rPr>
                <w:color w:val="000000"/>
                <w:sz w:val="14"/>
                <w:szCs w:val="14"/>
              </w:rPr>
              <w:t>r</w:t>
            </w:r>
          </w:p>
        </w:tc>
        <w:tc>
          <w:tcPr>
            <w:tcW w:w="1037" w:type="dxa"/>
            <w:tcBorders>
              <w:top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75 (P4p0075)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59322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59038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AA5462" w:rsidRPr="00335ECE" w:rsidTr="00CA260D">
        <w:trPr>
          <w:trHeight w:val="454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38 (P4p0038)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21339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103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76 (P4p0076)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59590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59333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39CA" w:rsidRPr="008939CA" w:rsidRDefault="008939CA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939CA">
              <w:rPr>
                <w:color w:val="000000"/>
                <w:sz w:val="14"/>
                <w:szCs w:val="14"/>
              </w:rPr>
              <w:t>hypothetical protein</w:t>
            </w:r>
          </w:p>
        </w:tc>
      </w:tr>
    </w:tbl>
    <w:p w:rsidR="005A1B48" w:rsidRDefault="005A1B48" w:rsidP="002B4A57">
      <w:pPr>
        <w:rPr>
          <w:rFonts w:cs="Times New Roman"/>
          <w:szCs w:val="24"/>
          <w:u w:val="single"/>
        </w:rPr>
      </w:pPr>
    </w:p>
    <w:p w:rsidR="000F0B91" w:rsidRDefault="000F0B91" w:rsidP="002B4A57">
      <w:pPr>
        <w:rPr>
          <w:rFonts w:cs="Times New Roman"/>
          <w:szCs w:val="24"/>
          <w:u w:val="single"/>
        </w:rPr>
      </w:pPr>
    </w:p>
    <w:p w:rsidR="000A7219" w:rsidRDefault="000A7219" w:rsidP="000A7219">
      <w:pPr>
        <w:contextualSpacing/>
        <w:jc w:val="both"/>
      </w:pPr>
      <w:r w:rsidRPr="001A780D">
        <w:rPr>
          <w:b/>
        </w:rPr>
        <w:t xml:space="preserve">Table </w:t>
      </w:r>
      <w:r w:rsidRPr="00F76178">
        <w:rPr>
          <w:b/>
        </w:rPr>
        <w:t>S</w:t>
      </w:r>
      <w:r>
        <w:rPr>
          <w:b/>
        </w:rPr>
        <w:t>6</w:t>
      </w:r>
      <w:r w:rsidRPr="00F76178">
        <w:rPr>
          <w:b/>
        </w:rPr>
        <w:t>.</w:t>
      </w:r>
      <w:r w:rsidRPr="00F76178">
        <w:rPr>
          <w:b/>
          <w:bCs/>
        </w:rPr>
        <w:t xml:space="preserve"> </w:t>
      </w:r>
      <w:r w:rsidRPr="00F76178">
        <w:t>Genes</w:t>
      </w:r>
      <w:r w:rsidRPr="00F76178">
        <w:rPr>
          <w:b/>
          <w:bCs/>
        </w:rPr>
        <w:t xml:space="preserve"> </w:t>
      </w:r>
      <w:r w:rsidRPr="00F76178">
        <w:t xml:space="preserve">located within </w:t>
      </w:r>
      <w:r>
        <w:t xml:space="preserve">the ФO23A </w:t>
      </w:r>
      <w:r w:rsidRPr="00F76178">
        <w:t>phage.</w:t>
      </w:r>
    </w:p>
    <w:tbl>
      <w:tblPr>
        <w:tblW w:w="10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818"/>
        <w:gridCol w:w="818"/>
        <w:gridCol w:w="811"/>
        <w:gridCol w:w="1875"/>
        <w:gridCol w:w="975"/>
        <w:gridCol w:w="818"/>
        <w:gridCol w:w="976"/>
        <w:gridCol w:w="811"/>
        <w:gridCol w:w="1805"/>
      </w:tblGrid>
      <w:tr w:rsidR="003A445B" w:rsidRPr="00335ECE" w:rsidTr="00CA260D">
        <w:tc>
          <w:tcPr>
            <w:tcW w:w="915" w:type="dxa"/>
            <w:tcBorders>
              <w:left w:val="nil"/>
              <w:bottom w:val="nil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0A7219" w:rsidRPr="00335ECE" w:rsidRDefault="000A7219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0A7219" w:rsidRPr="00335ECE" w:rsidRDefault="00FE183A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position*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  <w:tc>
          <w:tcPr>
            <w:tcW w:w="975" w:type="dxa"/>
            <w:tcBorders>
              <w:bottom w:val="nil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ORF</w:t>
            </w:r>
          </w:p>
        </w:tc>
        <w:tc>
          <w:tcPr>
            <w:tcW w:w="179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0A7219" w:rsidRPr="00335ECE" w:rsidRDefault="000A7219" w:rsidP="00CA260D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Coding sequence</w:t>
            </w:r>
          </w:p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position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Protein size (aa)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Possible function</w:t>
            </w:r>
          </w:p>
        </w:tc>
      </w:tr>
      <w:tr w:rsidR="006D2105" w:rsidRPr="00335ECE" w:rsidTr="00CA260D"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97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start codon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6"/>
                <w:szCs w:val="14"/>
              </w:rPr>
            </w:pPr>
            <w:r w:rsidRPr="00335ECE">
              <w:rPr>
                <w:sz w:val="16"/>
                <w:szCs w:val="14"/>
              </w:rPr>
              <w:t>stop codon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sz w:val="16"/>
                <w:szCs w:val="14"/>
              </w:rPr>
            </w:pP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 (p0822)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202 (843259)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707 (842774)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161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</w:t>
            </w:r>
            <w:r w:rsidRPr="008C4912">
              <w:rPr>
                <w:color w:val="000000"/>
                <w:sz w:val="14"/>
                <w:szCs w:val="14"/>
              </w:rPr>
              <w:t>ypothetical protein (transcriptional regulator)</w:t>
            </w:r>
          </w:p>
        </w:tc>
        <w:tc>
          <w:tcPr>
            <w:tcW w:w="975" w:type="dxa"/>
            <w:tcBorders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26 (p0797)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19064 (824417)</w:t>
            </w:r>
          </w:p>
        </w:tc>
        <w:tc>
          <w:tcPr>
            <w:tcW w:w="976" w:type="dxa"/>
            <w:tcBorders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19525 (823956)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153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head completion protein (GPL)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 (p0821)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1725 (841756)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679 (842802)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8C4912">
              <w:rPr>
                <w:color w:val="000000"/>
                <w:sz w:val="14"/>
                <w:szCs w:val="14"/>
              </w:rPr>
              <w:t>XerD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 xml:space="preserve"> and </w:t>
            </w:r>
            <w:proofErr w:type="spellStart"/>
            <w:r w:rsidRPr="008C4912">
              <w:rPr>
                <w:color w:val="000000"/>
                <w:sz w:val="14"/>
                <w:szCs w:val="14"/>
              </w:rPr>
              <w:t>XerC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 xml:space="preserve"> integrases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27 (p0796)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19522 (823959)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20043 (823438)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tail completion protein R (</w:t>
            </w:r>
            <w:proofErr w:type="spellStart"/>
            <w:r w:rsidRPr="008C4912">
              <w:rPr>
                <w:color w:val="000000"/>
                <w:sz w:val="14"/>
                <w:szCs w:val="14"/>
              </w:rPr>
              <w:t>GpR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>)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 (p0820)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2844 (840637)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1780 (841701)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</w:t>
            </w:r>
            <w:r w:rsidRPr="008C4912">
              <w:rPr>
                <w:color w:val="000000"/>
                <w:sz w:val="14"/>
                <w:szCs w:val="14"/>
              </w:rPr>
              <w:t>ysogenic</w:t>
            </w:r>
            <w:r>
              <w:rPr>
                <w:color w:val="000000"/>
                <w:sz w:val="14"/>
                <w:szCs w:val="14"/>
              </w:rPr>
              <w:t xml:space="preserve"> conversion protein, </w:t>
            </w:r>
            <w:proofErr w:type="spellStart"/>
            <w:r>
              <w:rPr>
                <w:color w:val="000000"/>
                <w:sz w:val="14"/>
                <w:szCs w:val="14"/>
              </w:rPr>
              <w:t>putAbiC</w:t>
            </w:r>
            <w:proofErr w:type="spellEnd"/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28 (p0795)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20040 (823441)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20726 (822755)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8C4912">
              <w:rPr>
                <w:color w:val="000000"/>
                <w:sz w:val="14"/>
                <w:szCs w:val="14"/>
              </w:rPr>
              <w:t>virion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 xml:space="preserve"> morphogenesis</w:t>
            </w:r>
            <w:r>
              <w:rPr>
                <w:color w:val="000000"/>
                <w:sz w:val="14"/>
                <w:szCs w:val="14"/>
              </w:rPr>
              <w:t xml:space="preserve"> protein</w:t>
            </w:r>
            <w:r w:rsidRPr="008C4912">
              <w:rPr>
                <w:color w:val="000000"/>
                <w:sz w:val="14"/>
                <w:szCs w:val="14"/>
              </w:rPr>
              <w:t xml:space="preserve"> (putative tail completion)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 (p0819)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3573 (839908)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2884 (840597)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66D16">
              <w:rPr>
                <w:color w:val="000000"/>
                <w:sz w:val="14"/>
                <w:szCs w:val="14"/>
              </w:rPr>
              <w:t>repressor protein</w:t>
            </w:r>
            <w:r>
              <w:rPr>
                <w:color w:val="000000"/>
                <w:sz w:val="14"/>
                <w:szCs w:val="14"/>
              </w:rPr>
              <w:t xml:space="preserve"> (</w:t>
            </w:r>
            <w:r w:rsidRPr="008C4912">
              <w:rPr>
                <w:color w:val="000000"/>
                <w:sz w:val="14"/>
                <w:szCs w:val="14"/>
              </w:rPr>
              <w:t xml:space="preserve">CI, HTH_XRE repressor, Peptidase S24 </w:t>
            </w:r>
            <w:proofErr w:type="spellStart"/>
            <w:r w:rsidRPr="008C4912">
              <w:rPr>
                <w:color w:val="000000"/>
                <w:sz w:val="14"/>
                <w:szCs w:val="14"/>
              </w:rPr>
              <w:t>LexA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>-like protein</w:t>
            </w:r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29 (p0794)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20731 (822750)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21855 (821626)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tail sheath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5 (p0818)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3693 (839788)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3881 (839600)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transcript</w:t>
            </w:r>
            <w:r>
              <w:rPr>
                <w:color w:val="000000"/>
                <w:sz w:val="14"/>
                <w:szCs w:val="14"/>
              </w:rPr>
              <w:t>ional regulator (anti-repressor</w:t>
            </w:r>
            <w:r w:rsidRPr="008C4912">
              <w:rPr>
                <w:color w:val="000000"/>
                <w:sz w:val="14"/>
                <w:szCs w:val="14"/>
              </w:rPr>
              <w:t>, HTH_XRE</w:t>
            </w:r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30 (p0793)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21859 (821622)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22314 (821167)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tail tube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6 (p0817)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3903 (839578)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4172 (839309)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transcriptional regulator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31 (p0792)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22318 (821163)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22527 (820954)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8C4912">
              <w:rPr>
                <w:color w:val="000000"/>
                <w:sz w:val="14"/>
                <w:szCs w:val="14"/>
              </w:rPr>
              <w:t>DksA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>-like zinc finger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7 (p0816)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4165 (839316)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4674 (838807)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phage regulatory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32 (p0791)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22544 (820928)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22879 (820602)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h</w:t>
            </w:r>
            <w:r w:rsidRPr="008C4912">
              <w:rPr>
                <w:color w:val="000000"/>
                <w:sz w:val="14"/>
                <w:szCs w:val="14"/>
              </w:rPr>
              <w:t>olin</w:t>
            </w:r>
            <w:proofErr w:type="spellEnd"/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8 (p0815)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4685 (838796)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5143 (838338)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33 (p0790)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22866 (820615)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23327 (820154)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l</w:t>
            </w:r>
            <w:r w:rsidRPr="008C4912">
              <w:rPr>
                <w:color w:val="000000"/>
                <w:sz w:val="14"/>
                <w:szCs w:val="14"/>
              </w:rPr>
              <w:t>ysin</w:t>
            </w:r>
            <w:proofErr w:type="spellEnd"/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lastRenderedPageBreak/>
              <w:t>9 (p0814)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5210 (838271)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5398 (838083)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34 (p0789)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23324 (820157)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23767 (819714)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3F7625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10 (p0813)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5401 (838080)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5664 (837817)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 protein (</w:t>
            </w:r>
            <w:proofErr w:type="spellStart"/>
            <w:r w:rsidRPr="008C4912">
              <w:rPr>
                <w:color w:val="000000"/>
                <w:sz w:val="14"/>
                <w:szCs w:val="14"/>
              </w:rPr>
              <w:t>tanscriptional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 xml:space="preserve"> regulator HTH_XRE</w:t>
            </w:r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35 (p0788)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23595 (819736)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23894 (819587)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3F7625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11 (p0812)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5667 (837814)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5840 (837641)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36 (p0787)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23891 (819590)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24151 (819330)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3F7625">
              <w:rPr>
                <w:color w:val="000000"/>
                <w:sz w:val="14"/>
                <w:szCs w:val="14"/>
              </w:rPr>
              <w:t>hypothetical protein</w:t>
            </w:r>
            <w:r w:rsidRPr="008C4912"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(</w:t>
            </w:r>
            <w:r w:rsidRPr="008C4912">
              <w:rPr>
                <w:color w:val="000000"/>
                <w:sz w:val="14"/>
                <w:szCs w:val="14"/>
              </w:rPr>
              <w:t>tail assembly chaperone protein; TAC_10</w:t>
            </w:r>
            <w:r>
              <w:rPr>
                <w:color w:val="000000"/>
                <w:sz w:val="14"/>
                <w:szCs w:val="14"/>
              </w:rPr>
              <w:t>)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12 (p0811)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5837 (837644)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6034 (837447)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37 (p0786)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24193 (819264)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24336 (819145)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</w:t>
            </w:r>
            <w:r w:rsidRPr="008C4912">
              <w:rPr>
                <w:color w:val="000000"/>
                <w:sz w:val="14"/>
                <w:szCs w:val="14"/>
              </w:rPr>
              <w:t>ypothetical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13 (p0810)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6031 (837450)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6240 (837241)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38 (p0785)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24343 (819138)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26115 (817366)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</w:t>
            </w:r>
            <w:r w:rsidRPr="008C4912">
              <w:rPr>
                <w:color w:val="000000"/>
                <w:sz w:val="14"/>
                <w:szCs w:val="14"/>
              </w:rPr>
              <w:t>ail tape measure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14 (p0809)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6237 (837244)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6494 (836987)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39 (p0784)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26112 (817369)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26435 (817046)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</w:t>
            </w:r>
            <w:r w:rsidRPr="008C4912">
              <w:rPr>
                <w:color w:val="000000"/>
                <w:sz w:val="14"/>
                <w:szCs w:val="14"/>
              </w:rPr>
              <w:t>ypothetical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15 (p0808)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6510 (836971)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6797 (836684)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40 (p0783)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26432 (817049)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27619 (815862)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Baseplate J-like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16 (p0807)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6794 (836687)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9073 (834408)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</w:t>
            </w:r>
            <w:r w:rsidRPr="008C4912">
              <w:rPr>
                <w:color w:val="000000"/>
                <w:sz w:val="14"/>
                <w:szCs w:val="14"/>
              </w:rPr>
              <w:t>eplication protein A (GPA)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41 (p0782)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27612 (815869)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28295 (815186)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</w:t>
            </w:r>
            <w:r w:rsidRPr="008C4912">
              <w:rPr>
                <w:color w:val="000000"/>
                <w:sz w:val="14"/>
                <w:szCs w:val="14"/>
              </w:rPr>
              <w:t>hage tail protein (Tail_P2_I)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17 (p0806)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9075 (834406)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9587 (833894)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42 (p0781)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28292 (815189)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30211 (813270)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</w:t>
            </w:r>
            <w:r w:rsidRPr="008C4912">
              <w:rPr>
                <w:color w:val="000000"/>
                <w:sz w:val="14"/>
                <w:szCs w:val="14"/>
              </w:rPr>
              <w:t xml:space="preserve">hage tail-collar </w:t>
            </w:r>
            <w:proofErr w:type="spellStart"/>
            <w:r w:rsidRPr="008C4912">
              <w:rPr>
                <w:color w:val="000000"/>
                <w:sz w:val="14"/>
                <w:szCs w:val="14"/>
              </w:rPr>
              <w:t>fibre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 xml:space="preserve">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18 (p0805)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9966 (833515)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10955 (832526)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43 (p0780)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30216 (813265)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30944 (812537)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</w:t>
            </w:r>
            <w:r w:rsidRPr="008C4912">
              <w:rPr>
                <w:color w:val="000000"/>
                <w:sz w:val="14"/>
                <w:szCs w:val="14"/>
              </w:rPr>
              <w:t>ypothetical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19 (p0804)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12774 (830707)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12142 (831339)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44 (p0779)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30956 (812525)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31502 (811980)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</w:t>
            </w:r>
            <w:r w:rsidRPr="008C4912">
              <w:rPr>
                <w:color w:val="000000"/>
                <w:sz w:val="14"/>
                <w:szCs w:val="14"/>
              </w:rPr>
              <w:t>ypothetical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20 (p0803)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13198 (830283)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12947 (830534)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434759">
              <w:rPr>
                <w:color w:val="000000"/>
                <w:sz w:val="14"/>
                <w:szCs w:val="14"/>
              </w:rPr>
              <w:t>hypothetical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45 (p0778)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31498 (811983)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33111 (810370)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</w:t>
            </w:r>
            <w:r w:rsidRPr="008C4912">
              <w:rPr>
                <w:color w:val="000000"/>
                <w:sz w:val="14"/>
                <w:szCs w:val="14"/>
              </w:rPr>
              <w:t>ypothetical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21 (p0802)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14273 (829208)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13257 (830224)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z</w:t>
            </w:r>
            <w:r w:rsidRPr="008C4912">
              <w:rPr>
                <w:color w:val="000000"/>
                <w:sz w:val="14"/>
                <w:szCs w:val="14"/>
              </w:rPr>
              <w:t>inc-finger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46 (p0777)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33234 (810247)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33728 (809753)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</w:t>
            </w:r>
            <w:r w:rsidRPr="008C4912">
              <w:rPr>
                <w:color w:val="000000"/>
                <w:sz w:val="14"/>
                <w:szCs w:val="14"/>
              </w:rPr>
              <w:t>ypothetical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22 (p0801)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16090 (827391)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14270 (829211)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phage </w:t>
            </w:r>
            <w:proofErr w:type="spellStart"/>
            <w:r>
              <w:rPr>
                <w:color w:val="000000"/>
                <w:sz w:val="14"/>
                <w:szCs w:val="14"/>
              </w:rPr>
              <w:t>terminase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(</w:t>
            </w:r>
            <w:r w:rsidRPr="008C4912">
              <w:rPr>
                <w:color w:val="000000"/>
                <w:sz w:val="14"/>
                <w:szCs w:val="14"/>
              </w:rPr>
              <w:t xml:space="preserve">transcriptional activator </w:t>
            </w:r>
            <w:proofErr w:type="spellStart"/>
            <w:r w:rsidRPr="008C4912">
              <w:rPr>
                <w:color w:val="000000"/>
                <w:sz w:val="14"/>
                <w:szCs w:val="14"/>
              </w:rPr>
              <w:t>Ogr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>/Delta-like zinc finger</w:t>
            </w:r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47 (p0776)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33878 (809603)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34306 (809175)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Hypothetical protein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23 (p0800)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16267 (827214)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17139 (826342)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</w:t>
            </w:r>
            <w:r w:rsidRPr="008C4912">
              <w:rPr>
                <w:color w:val="000000"/>
                <w:sz w:val="14"/>
                <w:szCs w:val="14"/>
              </w:rPr>
              <w:t>ortal protein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48 (p0775)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35428 (808053)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34493 (808988)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HNH nucleases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24 (p0799)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17149 (826332)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18216 (825265)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8C4912">
              <w:rPr>
                <w:color w:val="000000"/>
                <w:sz w:val="14"/>
                <w:szCs w:val="14"/>
              </w:rPr>
              <w:t>terminase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 xml:space="preserve"> large subunit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49 (p0774)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36537 (806944)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35458 (808026)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DNA-cytosine methyltransferase (</w:t>
            </w:r>
            <w:proofErr w:type="spellStart"/>
            <w:r w:rsidRPr="008C4912">
              <w:rPr>
                <w:color w:val="000000"/>
                <w:sz w:val="14"/>
                <w:szCs w:val="14"/>
              </w:rPr>
              <w:t>NaeI</w:t>
            </w:r>
            <w:proofErr w:type="spellEnd"/>
            <w:r w:rsidRPr="008C4912">
              <w:rPr>
                <w:color w:val="000000"/>
                <w:sz w:val="14"/>
                <w:szCs w:val="14"/>
              </w:rPr>
              <w:t>)</w:t>
            </w:r>
          </w:p>
        </w:tc>
      </w:tr>
      <w:tr w:rsidR="00526BD2" w:rsidRPr="008C4912" w:rsidTr="00CA260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6D2105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6D2105">
              <w:rPr>
                <w:color w:val="000000"/>
                <w:sz w:val="14"/>
                <w:szCs w:val="14"/>
              </w:rPr>
              <w:t>25 (p0798)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18220 (825261)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526BD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526BD2">
              <w:rPr>
                <w:color w:val="000000"/>
                <w:sz w:val="14"/>
                <w:szCs w:val="14"/>
              </w:rPr>
              <w:t>18948 (824533)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 w:rsidRPr="008C4912">
              <w:rPr>
                <w:color w:val="000000"/>
                <w:sz w:val="14"/>
                <w:szCs w:val="14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</w:t>
            </w:r>
            <w:r w:rsidRPr="008C4912">
              <w:rPr>
                <w:color w:val="000000"/>
                <w:sz w:val="14"/>
                <w:szCs w:val="14"/>
              </w:rPr>
              <w:t xml:space="preserve">hage capsid scaffolding protein </w:t>
            </w:r>
            <w:r>
              <w:rPr>
                <w:color w:val="000000"/>
                <w:sz w:val="14"/>
                <w:szCs w:val="14"/>
              </w:rPr>
              <w:t>(</w:t>
            </w:r>
            <w:r w:rsidRPr="008C4912">
              <w:rPr>
                <w:color w:val="000000"/>
                <w:sz w:val="14"/>
                <w:szCs w:val="14"/>
              </w:rPr>
              <w:t>(GPO) serine peptidase</w:t>
            </w:r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:rsidR="00526BD2" w:rsidRPr="008C4912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EC6581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EC6581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EC6581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6BD2" w:rsidRPr="00EC6581" w:rsidRDefault="00526BD2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6D2105" w:rsidRPr="008C4912" w:rsidTr="00CA260D">
        <w:trPr>
          <w:trHeight w:val="66"/>
        </w:trPr>
        <w:tc>
          <w:tcPr>
            <w:tcW w:w="915" w:type="dxa"/>
            <w:tcBorders>
              <w:top w:val="nil"/>
              <w:left w:val="nil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0A7219" w:rsidRPr="00335ECE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75" w:type="dxa"/>
            <w:tcBorders>
              <w:top w:val="nil"/>
              <w:right w:val="nil"/>
            </w:tcBorders>
            <w:vAlign w:val="center"/>
          </w:tcPr>
          <w:p w:rsidR="000A7219" w:rsidRPr="008C4912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A7219" w:rsidRPr="008C4912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76" w:type="dxa"/>
            <w:tcBorders>
              <w:top w:val="nil"/>
              <w:left w:val="nil"/>
              <w:right w:val="nil"/>
            </w:tcBorders>
            <w:vAlign w:val="center"/>
          </w:tcPr>
          <w:p w:rsidR="000A7219" w:rsidRPr="008C4912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A7219" w:rsidRPr="008C4912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0A7219" w:rsidRPr="008C4912" w:rsidRDefault="000A7219" w:rsidP="00CA260D">
            <w:pPr>
              <w:spacing w:after="0"/>
              <w:contextualSpacing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:rsidR="000A7219" w:rsidRDefault="00566D16" w:rsidP="00FE183A">
      <w:pPr>
        <w:rPr>
          <w:sz w:val="16"/>
          <w:szCs w:val="16"/>
        </w:rPr>
      </w:pPr>
      <w:r w:rsidRPr="00566D16">
        <w:rPr>
          <w:sz w:val="16"/>
          <w:szCs w:val="16"/>
        </w:rPr>
        <w:t>*</w:t>
      </w:r>
      <w:r>
        <w:rPr>
          <w:sz w:val="16"/>
          <w:szCs w:val="16"/>
        </w:rPr>
        <w:t xml:space="preserve"> values in parentheses refer to localization in O23A chromosome</w:t>
      </w:r>
    </w:p>
    <w:p w:rsidR="00364D7D" w:rsidRDefault="00364D7D">
      <w:pPr>
        <w:spacing w:before="0" w:after="200" w:line="276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F0B91" w:rsidRPr="00566D16" w:rsidRDefault="000F0B91" w:rsidP="00FE183A">
      <w:pPr>
        <w:rPr>
          <w:sz w:val="16"/>
          <w:szCs w:val="16"/>
        </w:rPr>
      </w:pPr>
    </w:p>
    <w:p w:rsidR="00994A3D" w:rsidRPr="001549D3" w:rsidRDefault="00994A3D" w:rsidP="000C3012">
      <w:pPr>
        <w:pStyle w:val="Nagwek1"/>
      </w:pPr>
      <w:bookmarkStart w:id="1" w:name="_GoBack"/>
      <w:bookmarkEnd w:id="1"/>
      <w:r w:rsidRPr="0001436A">
        <w:t>Supplementary</w:t>
      </w:r>
      <w:r w:rsidRPr="001549D3">
        <w:t xml:space="preserve"> Figures</w:t>
      </w:r>
    </w:p>
    <w:p w:rsidR="00994A3D" w:rsidRPr="001549D3" w:rsidRDefault="00994A3D" w:rsidP="00994A3D">
      <w:pPr>
        <w:keepNext/>
        <w:rPr>
          <w:rFonts w:cs="Times New Roman"/>
          <w:szCs w:val="24"/>
        </w:rPr>
      </w:pPr>
    </w:p>
    <w:p w:rsidR="00994A3D" w:rsidRPr="001549D3" w:rsidRDefault="00540A6D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pl-PL" w:eastAsia="pl-PL"/>
        </w:rPr>
        <w:drawing>
          <wp:inline distT="0" distB="0" distL="0" distR="0">
            <wp:extent cx="4541520" cy="45415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eromonas fa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E8" w:rsidRPr="00540A6D" w:rsidRDefault="00994A3D" w:rsidP="00540A6D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540A6D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7393C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40A6D">
        <w:rPr>
          <w:rFonts w:cs="Times New Roman"/>
          <w:szCs w:val="24"/>
        </w:rPr>
        <w:t xml:space="preserve">Transmission electron microscopy image of the phage </w:t>
      </w:r>
      <w:r w:rsidR="00540A6D" w:rsidRPr="00C154C0">
        <w:rPr>
          <w:rFonts w:cs="Times New Roman"/>
          <w:szCs w:val="24"/>
        </w:rPr>
        <w:t>ФO2</w:t>
      </w:r>
      <w:r w:rsidR="00540A6D">
        <w:rPr>
          <w:rFonts w:cs="Times New Roman"/>
          <w:szCs w:val="24"/>
        </w:rPr>
        <w:t>3A</w:t>
      </w:r>
      <w:r w:rsidR="00540A6D" w:rsidRPr="00C154C0">
        <w:rPr>
          <w:rFonts w:cs="Times New Roman"/>
          <w:szCs w:val="24"/>
        </w:rPr>
        <w:t xml:space="preserve"> </w:t>
      </w:r>
      <w:r w:rsidR="00540A6D">
        <w:rPr>
          <w:rFonts w:cs="Times New Roman"/>
          <w:szCs w:val="24"/>
        </w:rPr>
        <w:t xml:space="preserve">of </w:t>
      </w:r>
      <w:proofErr w:type="spellStart"/>
      <w:r w:rsidR="00540A6D" w:rsidRPr="00C154C0">
        <w:rPr>
          <w:rFonts w:cs="Times New Roman"/>
          <w:i/>
          <w:szCs w:val="24"/>
        </w:rPr>
        <w:t>Aeromonas</w:t>
      </w:r>
      <w:proofErr w:type="spellEnd"/>
      <w:r w:rsidR="00540A6D">
        <w:rPr>
          <w:rFonts w:cs="Times New Roman"/>
          <w:szCs w:val="24"/>
        </w:rPr>
        <w:t xml:space="preserve"> sp. O23A.</w:t>
      </w:r>
    </w:p>
    <w:sectPr w:rsidR="00DE23E8" w:rsidRPr="00540A6D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FEC" w:rsidRDefault="00026FEC" w:rsidP="00117666">
      <w:pPr>
        <w:spacing w:after="0"/>
      </w:pPr>
      <w:r>
        <w:separator/>
      </w:r>
    </w:p>
  </w:endnote>
  <w:endnote w:type="continuationSeparator" w:id="0">
    <w:p w:rsidR="00026FEC" w:rsidRDefault="00026FE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0D" w:rsidRPr="00577C4C" w:rsidRDefault="00CA260D">
    <w:pPr>
      <w:rPr>
        <w:color w:val="C0000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A260D" w:rsidRPr="00577C4C" w:rsidRDefault="00CA260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64D7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CA260D" w:rsidRPr="00577C4C" w:rsidRDefault="00CA260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64D7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0D" w:rsidRPr="00577C4C" w:rsidRDefault="00CA260D">
    <w:pPr>
      <w:rPr>
        <w:b/>
        <w:sz w:val="2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A260D" w:rsidRPr="00577C4C" w:rsidRDefault="00CA260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64D7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CA260D" w:rsidRPr="00577C4C" w:rsidRDefault="00CA260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64D7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FEC" w:rsidRDefault="00026FEC" w:rsidP="00117666">
      <w:pPr>
        <w:spacing w:after="0"/>
      </w:pPr>
      <w:r>
        <w:separator/>
      </w:r>
    </w:p>
  </w:footnote>
  <w:footnote w:type="continuationSeparator" w:id="0">
    <w:p w:rsidR="00026FEC" w:rsidRDefault="00026FE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0D" w:rsidRPr="009151AA" w:rsidRDefault="00CA260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60D" w:rsidRDefault="00CA260D" w:rsidP="0093429D">
    <w:r w:rsidRPr="005A1D84">
      <w:rPr>
        <w:b/>
        <w:noProof/>
        <w:color w:val="A6A6A6" w:themeColor="background1" w:themeShade="A6"/>
        <w:lang w:val="pl-PL" w:eastAsia="pl-PL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23759"/>
    <w:multiLevelType w:val="hybridMultilevel"/>
    <w:tmpl w:val="C0DC6F96"/>
    <w:lvl w:ilvl="0" w:tplc="A89CF39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755E159E"/>
    <w:styleLink w:val="Headings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  <w:lvlOverride w:ilvl="0">
      <w:lvl w:ilvl="0">
        <w:start w:val="1"/>
        <w:numFmt w:val="decimal"/>
        <w:pStyle w:val="Nagwek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93C"/>
    <w:rsid w:val="0001436A"/>
    <w:rsid w:val="00026FEC"/>
    <w:rsid w:val="00034304"/>
    <w:rsid w:val="00034B6B"/>
    <w:rsid w:val="00035434"/>
    <w:rsid w:val="00052A14"/>
    <w:rsid w:val="00077D53"/>
    <w:rsid w:val="00096F21"/>
    <w:rsid w:val="000A7219"/>
    <w:rsid w:val="000C3012"/>
    <w:rsid w:val="000F0B91"/>
    <w:rsid w:val="00105FD9"/>
    <w:rsid w:val="00117666"/>
    <w:rsid w:val="001549D3"/>
    <w:rsid w:val="00160065"/>
    <w:rsid w:val="00177984"/>
    <w:rsid w:val="00177D84"/>
    <w:rsid w:val="001B7E35"/>
    <w:rsid w:val="001D6587"/>
    <w:rsid w:val="0021170F"/>
    <w:rsid w:val="00244595"/>
    <w:rsid w:val="00267D18"/>
    <w:rsid w:val="002868E2"/>
    <w:rsid w:val="002869C3"/>
    <w:rsid w:val="002936E4"/>
    <w:rsid w:val="002B4A57"/>
    <w:rsid w:val="002C74CA"/>
    <w:rsid w:val="00333A48"/>
    <w:rsid w:val="003544FB"/>
    <w:rsid w:val="00364D7D"/>
    <w:rsid w:val="003971AB"/>
    <w:rsid w:val="003A445B"/>
    <w:rsid w:val="003D2F2D"/>
    <w:rsid w:val="003F7625"/>
    <w:rsid w:val="00401590"/>
    <w:rsid w:val="00434759"/>
    <w:rsid w:val="00447801"/>
    <w:rsid w:val="00452E9C"/>
    <w:rsid w:val="004735C8"/>
    <w:rsid w:val="004961FF"/>
    <w:rsid w:val="00517A89"/>
    <w:rsid w:val="005250F2"/>
    <w:rsid w:val="00526BD2"/>
    <w:rsid w:val="00540A6D"/>
    <w:rsid w:val="00555EC2"/>
    <w:rsid w:val="00566D16"/>
    <w:rsid w:val="00593EEA"/>
    <w:rsid w:val="005A1B48"/>
    <w:rsid w:val="005A5EEE"/>
    <w:rsid w:val="00602CCE"/>
    <w:rsid w:val="006375C7"/>
    <w:rsid w:val="00654E8F"/>
    <w:rsid w:val="00660D05"/>
    <w:rsid w:val="006820B1"/>
    <w:rsid w:val="00685A24"/>
    <w:rsid w:val="0069074A"/>
    <w:rsid w:val="006B7D14"/>
    <w:rsid w:val="006D2105"/>
    <w:rsid w:val="006E5AC6"/>
    <w:rsid w:val="00701727"/>
    <w:rsid w:val="0070566C"/>
    <w:rsid w:val="00714C50"/>
    <w:rsid w:val="00725A7D"/>
    <w:rsid w:val="007501BE"/>
    <w:rsid w:val="00753919"/>
    <w:rsid w:val="00790BB3"/>
    <w:rsid w:val="007C206C"/>
    <w:rsid w:val="007D7846"/>
    <w:rsid w:val="00817DD6"/>
    <w:rsid w:val="00885156"/>
    <w:rsid w:val="008939CA"/>
    <w:rsid w:val="009151AA"/>
    <w:rsid w:val="0093368D"/>
    <w:rsid w:val="0093429D"/>
    <w:rsid w:val="00943573"/>
    <w:rsid w:val="00943CCF"/>
    <w:rsid w:val="00970F7D"/>
    <w:rsid w:val="00994A3D"/>
    <w:rsid w:val="009C2B12"/>
    <w:rsid w:val="00A174D9"/>
    <w:rsid w:val="00A24A76"/>
    <w:rsid w:val="00AA5462"/>
    <w:rsid w:val="00AB6715"/>
    <w:rsid w:val="00B1671E"/>
    <w:rsid w:val="00B25EB8"/>
    <w:rsid w:val="00B37F4D"/>
    <w:rsid w:val="00C40C14"/>
    <w:rsid w:val="00C52A7B"/>
    <w:rsid w:val="00C56BAF"/>
    <w:rsid w:val="00C679AA"/>
    <w:rsid w:val="00C75972"/>
    <w:rsid w:val="00CA260D"/>
    <w:rsid w:val="00CD066B"/>
    <w:rsid w:val="00CE4FEE"/>
    <w:rsid w:val="00D54A12"/>
    <w:rsid w:val="00D801B1"/>
    <w:rsid w:val="00DA519E"/>
    <w:rsid w:val="00DB59C3"/>
    <w:rsid w:val="00DB746B"/>
    <w:rsid w:val="00DC259A"/>
    <w:rsid w:val="00DD45BA"/>
    <w:rsid w:val="00DE23E8"/>
    <w:rsid w:val="00E52377"/>
    <w:rsid w:val="00E64E17"/>
    <w:rsid w:val="00E7393C"/>
    <w:rsid w:val="00E866C9"/>
    <w:rsid w:val="00EA3D3C"/>
    <w:rsid w:val="00EF6980"/>
    <w:rsid w:val="00F46900"/>
    <w:rsid w:val="00F61D89"/>
    <w:rsid w:val="00F71F2E"/>
    <w:rsid w:val="00FA0FFD"/>
    <w:rsid w:val="00FE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B8D31E-88F6-47A3-8E01-760667E6B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ny"/>
    <w:next w:val="Bezodstpw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odstpw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7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7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7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B6715"/>
    <w:rPr>
      <w:rFonts w:ascii="Times New Roman" w:hAnsi="Times New Roman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AB671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cze">
    <w:name w:val="Hyperlink"/>
    <w:basedOn w:val="Domylnaczcionkaakapitu"/>
    <w:uiPriority w:val="99"/>
    <w:unhideWhenUsed/>
    <w:rsid w:val="00AB6715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rsid w:val="00AB6715"/>
  </w:style>
  <w:style w:type="character" w:customStyle="1" w:styleId="Nagwek3Znak">
    <w:name w:val="Nagłówek 3 Znak"/>
    <w:basedOn w:val="Domylnaczcionkaakapitu"/>
    <w:link w:val="Nagwe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%20PASS\AppData\Local\Temp\Temp1_Frontiers_Supplementary_Material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9DE7CD2E9E54495CEF995A9FBEE2B" ma:contentTypeVersion="7" ma:contentTypeDescription="Create a new document." ma:contentTypeScope="" ma:versionID="430dd56235e626b7aca02e0f15b3a0a0">
  <xsd:schema xmlns:xsd="http://www.w3.org/2001/XMLSchema" xmlns:p="http://schemas.microsoft.com/office/2006/metadata/properties" xmlns:ns2="d66a66c9-44e3-46d1-b0e5-b9cef715d00f" targetNamespace="http://schemas.microsoft.com/office/2006/metadata/properties" ma:root="true" ma:fieldsID="285fb956542713b513b7cc3f5710afc9" ns2:_="">
    <xsd:import namespace="d66a66c9-44e3-46d1-b0e5-b9cef715d00f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66a66c9-44e3-46d1-b0e5-b9cef715d00f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DocumentId xmlns="d66a66c9-44e3-46d1-b0e5-b9cef715d00f">Table 1.DOCX</DocumentId>
    <IsDeleted xmlns="d66a66c9-44e3-46d1-b0e5-b9cef715d00f">false</IsDeleted>
    <TitleName xmlns="d66a66c9-44e3-46d1-b0e5-b9cef715d00f">Table 1.DOCX</TitleName>
    <StageName xmlns="d66a66c9-44e3-46d1-b0e5-b9cef715d00f" xsi:nil="true"/>
    <Checked_x0020_Out_x0020_To xmlns="d66a66c9-44e3-46d1-b0e5-b9cef715d00f">
      <UserInfo>
        <DisplayName/>
        <AccountId xsi:nil="true"/>
        <AccountType/>
      </UserInfo>
    </Checked_x0020_Out_x0020_To>
    <DocumentType xmlns="d66a66c9-44e3-46d1-b0e5-b9cef715d00f">Table</DocumentType>
    <FileFormat xmlns="d66a66c9-44e3-46d1-b0e5-b9cef715d00f">DOCX</FileFormat>
  </documentManagement>
</p:properties>
</file>

<file path=customXml/itemProps1.xml><?xml version="1.0" encoding="utf-8"?>
<ds:datastoreItem xmlns:ds="http://schemas.openxmlformats.org/officeDocument/2006/customXml" ds:itemID="{A743CE29-0584-4F73-8776-583D7B543685}"/>
</file>

<file path=customXml/itemProps2.xml><?xml version="1.0" encoding="utf-8"?>
<ds:datastoreItem xmlns:ds="http://schemas.openxmlformats.org/officeDocument/2006/customXml" ds:itemID="{FCD142F9-2A93-4B37-9EB8-E89512B7886E}"/>
</file>

<file path=customXml/itemProps3.xml><?xml version="1.0" encoding="utf-8"?>
<ds:datastoreItem xmlns:ds="http://schemas.openxmlformats.org/officeDocument/2006/customXml" ds:itemID="{299F22FA-92B1-47D0-BFB5-000722A1A979}"/>
</file>

<file path=customXml/itemProps4.xml><?xml version="1.0" encoding="utf-8"?>
<ds:datastoreItem xmlns:ds="http://schemas.openxmlformats.org/officeDocument/2006/customXml" ds:itemID="{0DB61DEF-4F0E-458B-9C5C-028D16273DE8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156</TotalTime>
  <Pages>8</Pages>
  <Words>2012</Words>
  <Characters>12072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PASS</dc:creator>
  <cp:lastModifiedBy>WU PASS</cp:lastModifiedBy>
  <cp:revision>35</cp:revision>
  <cp:lastPrinted>2013-10-03T12:51:00Z</cp:lastPrinted>
  <dcterms:created xsi:type="dcterms:W3CDTF">2017-03-01T22:51:00Z</dcterms:created>
  <dcterms:modified xsi:type="dcterms:W3CDTF">2017-04-25T01:02:00Z</dcterms:modified>
</cp:coreProperties>
</file>